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39160A" w14:textId="4B037A11" w:rsidR="00B32AC9" w:rsidRDefault="00B32AC9" w:rsidP="00644CF6"/>
    <w:p w14:paraId="5F6EC400" w14:textId="37622E6F" w:rsidR="001A7BCD" w:rsidRDefault="001A7BCD" w:rsidP="00644CF6"/>
    <w:p w14:paraId="1E181420" w14:textId="77777777" w:rsidR="001A7BCD" w:rsidRDefault="001A7BCD" w:rsidP="001A7B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RICHIESTA DI ACCESSO AI SERVIZI DI RETE DAFNE PUGLIA</w:t>
      </w:r>
    </w:p>
    <w:p w14:paraId="1CC8C101" w14:textId="77777777" w:rsidR="001A7BCD" w:rsidRDefault="001A7BCD" w:rsidP="001A7BCD">
      <w:pPr>
        <w:spacing w:after="0"/>
        <w:jc w:val="right"/>
        <w:rPr>
          <w:b/>
          <w:sz w:val="24"/>
          <w:szCs w:val="24"/>
        </w:rPr>
      </w:pPr>
    </w:p>
    <w:p w14:paraId="7546AC64" w14:textId="77777777" w:rsidR="00AD3901" w:rsidRDefault="00AD3901" w:rsidP="001A7BCD">
      <w:pPr>
        <w:spacing w:after="0"/>
        <w:jc w:val="right"/>
        <w:rPr>
          <w:b/>
          <w:sz w:val="24"/>
          <w:szCs w:val="24"/>
        </w:rPr>
      </w:pPr>
    </w:p>
    <w:p w14:paraId="2CE87C4C" w14:textId="77777777" w:rsidR="00AD3901" w:rsidRDefault="00AD3901" w:rsidP="001A7BCD">
      <w:pPr>
        <w:spacing w:after="0"/>
        <w:jc w:val="right"/>
        <w:rPr>
          <w:b/>
          <w:sz w:val="24"/>
          <w:szCs w:val="24"/>
        </w:rPr>
      </w:pPr>
    </w:p>
    <w:p w14:paraId="5CA111BD" w14:textId="33505C0F" w:rsidR="001A7BCD" w:rsidRDefault="001A7BCD" w:rsidP="001A7BCD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 Rete Dafne Puglia</w:t>
      </w:r>
    </w:p>
    <w:p w14:paraId="2A32595A" w14:textId="77777777" w:rsidR="001A7BCD" w:rsidRDefault="001A7BCD" w:rsidP="001A7BCD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Numero verde 800 034 532</w:t>
      </w:r>
    </w:p>
    <w:p w14:paraId="689A956E" w14:textId="77777777" w:rsidR="001A7BCD" w:rsidRDefault="00C0458C" w:rsidP="001A7BCD">
      <w:pPr>
        <w:spacing w:after="0"/>
        <w:jc w:val="right"/>
        <w:rPr>
          <w:b/>
          <w:sz w:val="24"/>
          <w:szCs w:val="24"/>
        </w:rPr>
      </w:pPr>
      <w:hyperlink r:id="rId7" w:history="1">
        <w:r w:rsidR="001A7BCD">
          <w:rPr>
            <w:rStyle w:val="Collegamentoipertestuale"/>
            <w:b/>
            <w:sz w:val="24"/>
            <w:szCs w:val="24"/>
          </w:rPr>
          <w:t>puglia</w:t>
        </w:r>
        <w:r w:rsidR="001A7BCD">
          <w:rPr>
            <w:rStyle w:val="Collegamentoipertestuale"/>
            <w:rFonts w:cstheme="minorHAnsi"/>
            <w:b/>
            <w:sz w:val="24"/>
            <w:szCs w:val="24"/>
          </w:rPr>
          <w:t>@</w:t>
        </w:r>
        <w:r w:rsidR="001A7BCD">
          <w:rPr>
            <w:rStyle w:val="Collegamentoipertestuale"/>
            <w:b/>
            <w:sz w:val="24"/>
            <w:szCs w:val="24"/>
          </w:rPr>
          <w:t>retedafne.it</w:t>
        </w:r>
      </w:hyperlink>
    </w:p>
    <w:p w14:paraId="0D637E99" w14:textId="77777777" w:rsidR="001A7BCD" w:rsidRDefault="00C0458C" w:rsidP="001A7BCD">
      <w:pPr>
        <w:spacing w:after="0"/>
        <w:jc w:val="right"/>
        <w:rPr>
          <w:b/>
          <w:sz w:val="24"/>
          <w:szCs w:val="24"/>
        </w:rPr>
      </w:pPr>
      <w:hyperlink r:id="rId8" w:history="1">
        <w:r w:rsidR="001A7BCD">
          <w:rPr>
            <w:rStyle w:val="Collegamentoipertestuale"/>
            <w:b/>
            <w:sz w:val="24"/>
            <w:szCs w:val="24"/>
          </w:rPr>
          <w:t>www.retedafne.it</w:t>
        </w:r>
      </w:hyperlink>
    </w:p>
    <w:p w14:paraId="137014EE" w14:textId="77777777" w:rsidR="001A7BCD" w:rsidRDefault="001A7BCD" w:rsidP="001A7BCD">
      <w:pPr>
        <w:spacing w:after="0" w:line="360" w:lineRule="auto"/>
        <w:jc w:val="both"/>
        <w:rPr>
          <w:b/>
          <w:sz w:val="24"/>
          <w:szCs w:val="24"/>
        </w:rPr>
      </w:pPr>
    </w:p>
    <w:p w14:paraId="1A4563FB" w14:textId="77777777" w:rsidR="001A7BCD" w:rsidRDefault="001A7BCD" w:rsidP="001A7BCD">
      <w:pPr>
        <w:spacing w:after="0" w:line="360" w:lineRule="auto"/>
        <w:jc w:val="both"/>
        <w:rPr>
          <w:b/>
          <w:sz w:val="24"/>
          <w:szCs w:val="24"/>
        </w:rPr>
      </w:pPr>
    </w:p>
    <w:p w14:paraId="3CFC5AB2" w14:textId="4DDFB591" w:rsidR="001A7BCD" w:rsidRDefault="001A7BCD" w:rsidP="001A7BCD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INVIANTE:</w:t>
      </w:r>
    </w:p>
    <w:p w14:paraId="38303176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Carabinieri    □ GdF    □ Polizia    □ Procura   □ Servizio Sanitario   □ Servizi Sociali   □ Tribunale </w:t>
      </w:r>
    </w:p>
    <w:p w14:paraId="2BE64AB1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□ Altro: __________________________________________________________(</w:t>
      </w:r>
      <w:r>
        <w:rPr>
          <w:rFonts w:cstheme="minorHAnsi"/>
          <w:i/>
          <w:sz w:val="24"/>
          <w:szCs w:val="24"/>
        </w:rPr>
        <w:t>specificare</w:t>
      </w:r>
      <w:r>
        <w:rPr>
          <w:rFonts w:cstheme="minorHAnsi"/>
          <w:sz w:val="24"/>
          <w:szCs w:val="24"/>
        </w:rPr>
        <w:t>)</w:t>
      </w:r>
    </w:p>
    <w:p w14:paraId="3CCC4570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390AB10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Nominativo Operatore Inviante _______________________________________________</w:t>
      </w:r>
    </w:p>
    <w:p w14:paraId="5FFF4254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Telefono Operatore Inviante _________________________________________________</w:t>
      </w:r>
    </w:p>
    <w:p w14:paraId="5EA06F39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Email Operatore Inviante ____________________________________________________</w:t>
      </w:r>
    </w:p>
    <w:p w14:paraId="4BD7CE53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1132038" w14:textId="77777777" w:rsidR="001A7BCD" w:rsidRDefault="001A7BCD" w:rsidP="001A7BCD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UTENTE:</w:t>
      </w:r>
    </w:p>
    <w:p w14:paraId="45C7C48F" w14:textId="77777777" w:rsidR="001A7BCD" w:rsidRDefault="001A7BCD" w:rsidP="001A7BC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Nome e Cognome ___________________________________________________________</w:t>
      </w:r>
    </w:p>
    <w:p w14:paraId="1BCC6EFA" w14:textId="77777777" w:rsidR="001A7BCD" w:rsidRDefault="001A7BCD" w:rsidP="001A7BC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 e Luogo di nascita _______________________________________________________</w:t>
      </w:r>
    </w:p>
    <w:p w14:paraId="0CCA3C2C" w14:textId="77777777" w:rsidR="001A7BCD" w:rsidRDefault="001A7BCD" w:rsidP="001A7BC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Sesso _____________________________________________________________________</w:t>
      </w:r>
    </w:p>
    <w:p w14:paraId="4573252C" w14:textId="77777777" w:rsidR="001A7BCD" w:rsidRDefault="001A7BCD" w:rsidP="001A7BC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Cittadinanza ________________________________________________________________</w:t>
      </w:r>
    </w:p>
    <w:p w14:paraId="6D65E3DF" w14:textId="77777777" w:rsidR="001A7BCD" w:rsidRDefault="001A7BCD" w:rsidP="001A7BC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Lingua parlata (</w:t>
      </w:r>
      <w:r>
        <w:rPr>
          <w:i/>
          <w:sz w:val="24"/>
          <w:szCs w:val="24"/>
        </w:rPr>
        <w:t>indicare eventuale necessità di un interprete</w:t>
      </w:r>
      <w:r>
        <w:rPr>
          <w:sz w:val="24"/>
          <w:szCs w:val="24"/>
        </w:rPr>
        <w:t>) __________________________</w:t>
      </w:r>
    </w:p>
    <w:p w14:paraId="2AF8FA6A" w14:textId="77777777" w:rsidR="001A7BCD" w:rsidRDefault="001A7BCD" w:rsidP="001A7BCD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78E3C883" w14:textId="731941AA" w:rsidR="001A7BCD" w:rsidRPr="0082077F" w:rsidRDefault="001A7BCD" w:rsidP="001A7BCD">
      <w:pPr>
        <w:spacing w:after="0" w:line="360" w:lineRule="auto"/>
        <w:jc w:val="both"/>
        <w:rPr>
          <w:b/>
          <w:bCs/>
          <w:sz w:val="24"/>
          <w:szCs w:val="24"/>
        </w:rPr>
      </w:pPr>
      <w:r w:rsidRPr="0082077F">
        <w:rPr>
          <w:b/>
          <w:bCs/>
          <w:sz w:val="24"/>
          <w:szCs w:val="24"/>
        </w:rPr>
        <w:t>Recapiti:</w:t>
      </w:r>
    </w:p>
    <w:p w14:paraId="55903603" w14:textId="77777777" w:rsidR="001A7BCD" w:rsidRDefault="001A7BCD" w:rsidP="001A7BC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residenza/domicilio ___________________________________________________________</w:t>
      </w:r>
    </w:p>
    <w:p w14:paraId="1874E4A3" w14:textId="77777777" w:rsidR="001A7BCD" w:rsidRDefault="001A7BCD" w:rsidP="001A7BC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telefono ____________________________________________________________________</w:t>
      </w:r>
    </w:p>
    <w:p w14:paraId="577408FF" w14:textId="77777777" w:rsidR="001A7BCD" w:rsidRDefault="001A7BCD" w:rsidP="001A7BC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email ______________________________________________________________________</w:t>
      </w:r>
    </w:p>
    <w:p w14:paraId="1989F8EE" w14:textId="77777777" w:rsidR="001A7BCD" w:rsidRDefault="001A7BCD" w:rsidP="001A7BCD">
      <w:pPr>
        <w:spacing w:after="0" w:line="360" w:lineRule="auto"/>
        <w:jc w:val="both"/>
        <w:rPr>
          <w:sz w:val="24"/>
          <w:szCs w:val="24"/>
        </w:rPr>
      </w:pPr>
    </w:p>
    <w:p w14:paraId="4A1F596C" w14:textId="4BA99DA8" w:rsidR="00A432C7" w:rsidRDefault="00A432C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0E5205B" w14:textId="77777777" w:rsidR="001A7BCD" w:rsidRDefault="001A7BCD" w:rsidP="001A7BCD">
      <w:pPr>
        <w:spacing w:after="0" w:line="360" w:lineRule="auto"/>
        <w:jc w:val="both"/>
        <w:rPr>
          <w:b/>
          <w:sz w:val="24"/>
          <w:szCs w:val="24"/>
        </w:rPr>
      </w:pPr>
    </w:p>
    <w:p w14:paraId="5D1F7137" w14:textId="5F4A29BB" w:rsidR="001A7BCD" w:rsidRDefault="001A7BCD" w:rsidP="001A7BCD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MOTIVI DELL’INVIO</w:t>
      </w:r>
      <w:r>
        <w:rPr>
          <w:sz w:val="24"/>
          <w:szCs w:val="24"/>
        </w:rPr>
        <w:t>:</w:t>
      </w:r>
    </w:p>
    <w:p w14:paraId="1A473202" w14:textId="77777777" w:rsidR="001A7BCD" w:rsidRDefault="001A7BCD" w:rsidP="001A7BC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Fatto denunciato_____________________________________________________________</w:t>
      </w:r>
    </w:p>
    <w:p w14:paraId="38564733" w14:textId="77777777" w:rsidR="001A7BCD" w:rsidRDefault="001A7BCD" w:rsidP="001A7BC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Luogo e data del fatto _________________________________________________________</w:t>
      </w:r>
    </w:p>
    <w:p w14:paraId="60F64C83" w14:textId="77777777" w:rsidR="001A7BCD" w:rsidRDefault="001A7BCD" w:rsidP="001A7BC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Rapporto con l’autore del fatto:</w:t>
      </w:r>
    </w:p>
    <w:p w14:paraId="63E22763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□ Coniuge   □ Convivente   □ Familiare   □ Vicinato   □ Nessun rapporto   □ Altro (</w:t>
      </w:r>
      <w:r>
        <w:rPr>
          <w:rFonts w:cstheme="minorHAnsi"/>
          <w:i/>
          <w:sz w:val="24"/>
          <w:szCs w:val="24"/>
        </w:rPr>
        <w:t>specificare</w:t>
      </w:r>
      <w:r>
        <w:rPr>
          <w:rFonts w:cstheme="minorHAnsi"/>
          <w:sz w:val="24"/>
          <w:szCs w:val="24"/>
        </w:rPr>
        <w:t>) ___________________________________________________________________________</w:t>
      </w:r>
    </w:p>
    <w:p w14:paraId="760DED15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Tipologia di assistenza richiesta a Rete Dafne Puglia: </w:t>
      </w:r>
    </w:p>
    <w:p w14:paraId="0F4D42F5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</w:t>
      </w:r>
    </w:p>
    <w:p w14:paraId="220E5C17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BEFA2D8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Note ___________________________________________________________________________</w:t>
      </w:r>
    </w:p>
    <w:p w14:paraId="5346ECB1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14:paraId="62F3334A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</w:t>
      </w:r>
    </w:p>
    <w:p w14:paraId="0C80004D" w14:textId="77777777" w:rsidR="00C0458C" w:rsidRDefault="00C0458C" w:rsidP="00C0458C">
      <w:pPr>
        <w:rPr>
          <w:rFonts w:ascii="Gill Sans MT" w:eastAsia="Times New Roman" w:hAnsi="Gill Sans MT" w:cs="Times New Roman"/>
          <w:i/>
          <w:lang w:eastAsia="it-IT"/>
        </w:rPr>
      </w:pPr>
      <w:r>
        <w:rPr>
          <w:rFonts w:ascii="Gill Sans MT" w:hAnsi="Gill Sans MT"/>
          <w:i/>
        </w:rPr>
        <w:t>Si autorizza il trattamento dei dati ai sensi e per gli effetti del d.lgs. n. 195/2003, limitatamente ed esclusivamente ai fini del servizio per cui si richiede l’accesso.</w:t>
      </w:r>
    </w:p>
    <w:p w14:paraId="2598331C" w14:textId="77777777" w:rsidR="00C0458C" w:rsidRDefault="00C0458C" w:rsidP="00C0458C">
      <w:pPr>
        <w:rPr>
          <w:rFonts w:ascii="Gill Sans MT" w:hAnsi="Gill Sans MT"/>
          <w:i/>
        </w:rPr>
      </w:pPr>
    </w:p>
    <w:p w14:paraId="5056095B" w14:textId="77777777" w:rsidR="001A7BCD" w:rsidRDefault="001A7BCD" w:rsidP="001A7BCD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Firma Richiedente (Utente)                                                                  Firma Operatore Inviante</w:t>
      </w:r>
    </w:p>
    <w:p w14:paraId="0FB1B6F6" w14:textId="77777777" w:rsidR="001A7BCD" w:rsidRDefault="001A7BCD" w:rsidP="001A7BCD">
      <w:pPr>
        <w:pBdr>
          <w:bottom w:val="single" w:sz="12" w:space="1" w:color="auto"/>
        </w:pBd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6DECF48" w14:textId="77777777" w:rsidR="00C0458C" w:rsidRDefault="00C0458C" w:rsidP="00C0458C">
      <w:pPr>
        <w:tabs>
          <w:tab w:val="left" w:pos="4005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Allego:</w:t>
      </w:r>
    </w:p>
    <w:p w14:paraId="5CC30167" w14:textId="5916A3FA" w:rsidR="00C0458C" w:rsidRDefault="00C0458C" w:rsidP="00C0458C">
      <w:pPr>
        <w:tabs>
          <w:tab w:val="left" w:pos="4005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Copia fotostatica del documento identità del</w:t>
      </w:r>
      <w:r>
        <w:rPr>
          <w:rFonts w:ascii="Gill Sans MT" w:hAnsi="Gill Sans MT"/>
          <w:sz w:val="20"/>
        </w:rPr>
        <w:t xml:space="preserve"> richiedente e dell’inviante.</w:t>
      </w:r>
    </w:p>
    <w:p w14:paraId="2FC4B91C" w14:textId="77777777" w:rsidR="001A7BCD" w:rsidRDefault="001A7BCD" w:rsidP="001A7BCD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14:paraId="28FE346D" w14:textId="77777777" w:rsidR="001A7BCD" w:rsidRDefault="001A7BCD" w:rsidP="001A7BCD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 cura di Rete Dafne Puglia</w:t>
      </w:r>
    </w:p>
    <w:p w14:paraId="3B2DF77D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D7C5198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Prot.___/___RDP                                             Data ________________________</w:t>
      </w:r>
    </w:p>
    <w:p w14:paraId="55533698" w14:textId="77777777" w:rsidR="001A7BCD" w:rsidRDefault="001A7BCD" w:rsidP="001A7BCD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4624127" w14:textId="77777777" w:rsidR="001A7BCD" w:rsidRDefault="001A7BCD" w:rsidP="001A7BCD">
      <w:r>
        <w:rPr>
          <w:rFonts w:cstheme="minorHAnsi"/>
          <w:sz w:val="24"/>
          <w:szCs w:val="24"/>
        </w:rPr>
        <w:t>Operatore Ricevente _____________________________________</w:t>
      </w:r>
    </w:p>
    <w:p w14:paraId="4C9C2A85" w14:textId="77777777" w:rsidR="001A7BCD" w:rsidRDefault="001A7BCD" w:rsidP="00644CF6"/>
    <w:p w14:paraId="6F2928B6" w14:textId="77777777" w:rsidR="00293248" w:rsidRPr="00644CF6" w:rsidRDefault="00293248" w:rsidP="00644CF6"/>
    <w:sectPr w:rsidR="00293248" w:rsidRPr="00644CF6" w:rsidSect="008034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38"/>
      <w:pgMar w:top="1440" w:right="1440" w:bottom="875" w:left="1440" w:header="0" w:footer="397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EE229" w14:textId="77777777" w:rsidR="002458D5" w:rsidRDefault="002458D5" w:rsidP="003B607E">
      <w:r>
        <w:separator/>
      </w:r>
    </w:p>
  </w:endnote>
  <w:endnote w:type="continuationSeparator" w:id="0">
    <w:p w14:paraId="539001AA" w14:textId="77777777" w:rsidR="002458D5" w:rsidRDefault="002458D5" w:rsidP="003B6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EEB5" w14:textId="77777777" w:rsidR="00F43529" w:rsidRDefault="00F4352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7F767" w14:textId="77777777" w:rsidR="00AD7CEE" w:rsidRDefault="00AD7CEE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4265B7" wp14:editId="5144E244">
          <wp:simplePos x="0" y="0"/>
          <wp:positionH relativeFrom="margin">
            <wp:posOffset>2204085</wp:posOffset>
          </wp:positionH>
          <wp:positionV relativeFrom="page">
            <wp:posOffset>9620250</wp:posOffset>
          </wp:positionV>
          <wp:extent cx="2020570" cy="740410"/>
          <wp:effectExtent l="0" t="0" r="0" b="2540"/>
          <wp:wrapTight wrapText="bothSides">
            <wp:wrapPolygon edited="0">
              <wp:start x="6109" y="0"/>
              <wp:lineTo x="3258" y="13338"/>
              <wp:lineTo x="0" y="16672"/>
              <wp:lineTo x="0" y="21118"/>
              <wp:lineTo x="19346" y="21118"/>
              <wp:lineTo x="21383" y="21118"/>
              <wp:lineTo x="21383" y="17228"/>
              <wp:lineTo x="9368" y="8892"/>
              <wp:lineTo x="10590" y="8892"/>
              <wp:lineTo x="11811" y="3334"/>
              <wp:lineTo x="11404" y="0"/>
              <wp:lineTo x="6109" y="0"/>
            </wp:wrapPolygon>
          </wp:wrapTight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570" cy="74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BAEBE8" w14:textId="77777777" w:rsidR="003B607E" w:rsidRDefault="003B607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D076" w14:textId="77777777" w:rsidR="00F43529" w:rsidRDefault="00F435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DC6D2" w14:textId="77777777" w:rsidR="002458D5" w:rsidRDefault="002458D5" w:rsidP="003B607E">
      <w:r>
        <w:separator/>
      </w:r>
    </w:p>
  </w:footnote>
  <w:footnote w:type="continuationSeparator" w:id="0">
    <w:p w14:paraId="5E70039A" w14:textId="77777777" w:rsidR="002458D5" w:rsidRDefault="002458D5" w:rsidP="003B6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F09F8" w14:textId="77777777" w:rsidR="00F43529" w:rsidRDefault="00F4352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32C9B" w14:textId="18A62823" w:rsidR="003E7D42" w:rsidRDefault="00293248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EBC38C" wp14:editId="5B835523">
          <wp:simplePos x="0" y="0"/>
          <wp:positionH relativeFrom="page">
            <wp:posOffset>0</wp:posOffset>
          </wp:positionH>
          <wp:positionV relativeFrom="page">
            <wp:posOffset>-4445</wp:posOffset>
          </wp:positionV>
          <wp:extent cx="7545705" cy="107442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BF4">
      <w:rPr>
        <w:noProof/>
      </w:rPr>
      <w:drawing>
        <wp:anchor distT="0" distB="0" distL="114300" distR="114300" simplePos="0" relativeHeight="251662336" behindDoc="0" locked="0" layoutInCell="1" allowOverlap="1" wp14:anchorId="0673021E" wp14:editId="5C52E394">
          <wp:simplePos x="0" y="0"/>
          <wp:positionH relativeFrom="column">
            <wp:posOffset>3952875</wp:posOffset>
          </wp:positionH>
          <wp:positionV relativeFrom="paragraph">
            <wp:posOffset>152400</wp:posOffset>
          </wp:positionV>
          <wp:extent cx="1745712" cy="1076325"/>
          <wp:effectExtent l="0" t="0" r="6985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6000" contras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7078" cy="1077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9EBE00" w14:textId="4ED9E800" w:rsidR="005B7132" w:rsidRDefault="00C0458C">
    <w:pPr>
      <w:pStyle w:val="Intestazione"/>
    </w:pPr>
    <w:sdt>
      <w:sdtPr>
        <w:id w:val="-767703305"/>
        <w:docPartObj>
          <w:docPartGallery w:val="Watermarks"/>
          <w:docPartUnique/>
        </w:docPartObj>
      </w:sdtPr>
      <w:sdtEndPr/>
      <w:sdtContent>
        <w:r w:rsidR="003C1E28">
          <w:rPr>
            <w:noProof/>
          </w:rPr>
          <w:drawing>
            <wp:inline distT="0" distB="0" distL="0" distR="0" wp14:anchorId="78A9A4EE" wp14:editId="6FC21C0B">
              <wp:extent cx="1372870" cy="942622"/>
              <wp:effectExtent l="0" t="0" r="0" b="0"/>
              <wp:docPr id="3" name="Immagin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83744" cy="9500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  <w:p w14:paraId="1AEBDD4B" w14:textId="77777777" w:rsidR="007E48A1" w:rsidRDefault="007E48A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4A77F" w14:textId="77777777" w:rsidR="00F43529" w:rsidRDefault="00F4352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9CD"/>
    <w:rsid w:val="00015923"/>
    <w:rsid w:val="00053074"/>
    <w:rsid w:val="0006332F"/>
    <w:rsid w:val="000854D2"/>
    <w:rsid w:val="000B45C8"/>
    <w:rsid w:val="00104FFA"/>
    <w:rsid w:val="00136115"/>
    <w:rsid w:val="00141ABD"/>
    <w:rsid w:val="001A7BCD"/>
    <w:rsid w:val="001E3DBB"/>
    <w:rsid w:val="00211986"/>
    <w:rsid w:val="00220068"/>
    <w:rsid w:val="00223BF4"/>
    <w:rsid w:val="00240C0F"/>
    <w:rsid w:val="002458D5"/>
    <w:rsid w:val="00246121"/>
    <w:rsid w:val="00257657"/>
    <w:rsid w:val="0027721D"/>
    <w:rsid w:val="00293248"/>
    <w:rsid w:val="00334C80"/>
    <w:rsid w:val="00384431"/>
    <w:rsid w:val="003944E8"/>
    <w:rsid w:val="003B607E"/>
    <w:rsid w:val="003C1E28"/>
    <w:rsid w:val="003E7D42"/>
    <w:rsid w:val="005B7132"/>
    <w:rsid w:val="005E3C1E"/>
    <w:rsid w:val="00613E26"/>
    <w:rsid w:val="00644CF6"/>
    <w:rsid w:val="006F7D20"/>
    <w:rsid w:val="00763C53"/>
    <w:rsid w:val="00792E0C"/>
    <w:rsid w:val="0079564C"/>
    <w:rsid w:val="007E48A1"/>
    <w:rsid w:val="00803487"/>
    <w:rsid w:val="0082077F"/>
    <w:rsid w:val="009351F8"/>
    <w:rsid w:val="00953DB7"/>
    <w:rsid w:val="0096475A"/>
    <w:rsid w:val="00A432C7"/>
    <w:rsid w:val="00AD3901"/>
    <w:rsid w:val="00AD7CEE"/>
    <w:rsid w:val="00B32AC9"/>
    <w:rsid w:val="00B35B0C"/>
    <w:rsid w:val="00BF63AA"/>
    <w:rsid w:val="00C0458C"/>
    <w:rsid w:val="00C52372"/>
    <w:rsid w:val="00CB383F"/>
    <w:rsid w:val="00CC5E37"/>
    <w:rsid w:val="00D73A81"/>
    <w:rsid w:val="00DF772A"/>
    <w:rsid w:val="00EB668F"/>
    <w:rsid w:val="00F259CD"/>
    <w:rsid w:val="00F4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4760AFB"/>
  <w15:chartTrackingRefBased/>
  <w15:docId w15:val="{E2A3C1D5-9714-4F11-B2D2-CB374100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53DB7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B607E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607E"/>
  </w:style>
  <w:style w:type="paragraph" w:styleId="Pidipagina">
    <w:name w:val="footer"/>
    <w:basedOn w:val="Normale"/>
    <w:link w:val="PidipaginaCarattere"/>
    <w:uiPriority w:val="99"/>
    <w:unhideWhenUsed/>
    <w:rsid w:val="003B607E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607E"/>
  </w:style>
  <w:style w:type="character" w:styleId="Collegamentoipertestuale">
    <w:name w:val="Hyperlink"/>
    <w:basedOn w:val="Carpredefinitoparagrafo"/>
    <w:uiPriority w:val="99"/>
    <w:unhideWhenUsed/>
    <w:rsid w:val="0082077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07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6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tedafne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puglia@retedafne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a\Desktop\Carta%20Intestata%20Dafn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FFEA8-E322-4BCA-B1EE-66614CCC4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Dafne.dotx</Template>
  <TotalTime>1</TotalTime>
  <Pages>2</Pages>
  <Words>182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cp:lastModifiedBy>Prete</cp:lastModifiedBy>
  <cp:revision>3</cp:revision>
  <dcterms:created xsi:type="dcterms:W3CDTF">2021-01-08T15:02:00Z</dcterms:created>
  <dcterms:modified xsi:type="dcterms:W3CDTF">2021-10-21T13:37:00Z</dcterms:modified>
</cp:coreProperties>
</file>